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94F" w:rsidRDefault="0024094F">
      <w:pPr>
        <w:rPr>
          <w:rFonts w:ascii="黑体" w:eastAsia="黑体" w:hAnsi="黑体"/>
          <w:sz w:val="24"/>
          <w:szCs w:val="24"/>
        </w:rPr>
      </w:pPr>
    </w:p>
    <w:p w:rsidR="0024094F" w:rsidRDefault="0024094F"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cs="方正小标宋简体" w:hint="eastAsia"/>
          <w:sz w:val="36"/>
          <w:szCs w:val="36"/>
        </w:rPr>
        <w:t>陈巴尔虎旗</w:t>
      </w:r>
      <w:bookmarkStart w:id="0" w:name="_GoBack"/>
      <w:bookmarkEnd w:id="0"/>
      <w:r>
        <w:rPr>
          <w:rFonts w:ascii="方正小标宋简体" w:eastAsia="方正小标宋简体" w:cs="方正小标宋简体" w:hint="eastAsia"/>
          <w:sz w:val="36"/>
          <w:szCs w:val="36"/>
        </w:rPr>
        <w:t>统计局政府信息公开申请表</w:t>
      </w:r>
    </w:p>
    <w:p w:rsidR="0024094F" w:rsidRDefault="0024094F">
      <w:pPr>
        <w:jc w:val="center"/>
        <w:rPr>
          <w:rFonts w:ascii="方正小标宋简体" w:eastAsia="方正小标宋简体"/>
          <w:sz w:val="36"/>
          <w:szCs w:val="36"/>
        </w:rPr>
      </w:pPr>
    </w:p>
    <w:tbl>
      <w:tblPr>
        <w:tblW w:w="92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0"/>
        <w:gridCol w:w="633"/>
        <w:gridCol w:w="1141"/>
        <w:gridCol w:w="2323"/>
        <w:gridCol w:w="1560"/>
        <w:gridCol w:w="2933"/>
      </w:tblGrid>
      <w:tr w:rsidR="0024094F">
        <w:trPr>
          <w:trHeight w:val="794"/>
        </w:trPr>
        <w:tc>
          <w:tcPr>
            <w:tcW w:w="630" w:type="dxa"/>
            <w:vMerge w:val="restart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申请人信息</w:t>
            </w:r>
          </w:p>
        </w:tc>
        <w:tc>
          <w:tcPr>
            <w:tcW w:w="633" w:type="dxa"/>
            <w:vMerge w:val="restart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公民</w:t>
            </w:r>
          </w:p>
        </w:tc>
        <w:tc>
          <w:tcPr>
            <w:tcW w:w="1141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姓</w:t>
            </w:r>
            <w:r>
              <w:rPr>
                <w:rFonts w:ascii="仿宋_GB2312" w:eastAsia="仿宋_GB2312" w:cs="仿宋_GB2312"/>
              </w:rPr>
              <w:t xml:space="preserve">    </w:t>
            </w:r>
            <w:r>
              <w:rPr>
                <w:rFonts w:ascii="仿宋_GB2312" w:eastAsia="仿宋_GB2312" w:cs="仿宋_GB2312" w:hint="eastAsia"/>
              </w:rPr>
              <w:t>名</w:t>
            </w:r>
          </w:p>
        </w:tc>
        <w:tc>
          <w:tcPr>
            <w:tcW w:w="232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工作单位</w:t>
            </w:r>
          </w:p>
        </w:tc>
        <w:tc>
          <w:tcPr>
            <w:tcW w:w="293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</w:tr>
      <w:tr w:rsidR="0024094F">
        <w:trPr>
          <w:trHeight w:val="794"/>
        </w:trPr>
        <w:tc>
          <w:tcPr>
            <w:tcW w:w="630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证件名称</w:t>
            </w:r>
          </w:p>
        </w:tc>
        <w:tc>
          <w:tcPr>
            <w:tcW w:w="232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证件号码</w:t>
            </w:r>
          </w:p>
        </w:tc>
        <w:tc>
          <w:tcPr>
            <w:tcW w:w="293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</w:tr>
      <w:tr w:rsidR="0024094F">
        <w:trPr>
          <w:trHeight w:val="794"/>
        </w:trPr>
        <w:tc>
          <w:tcPr>
            <w:tcW w:w="630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通信地址</w:t>
            </w:r>
          </w:p>
        </w:tc>
        <w:tc>
          <w:tcPr>
            <w:tcW w:w="232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邮政编码</w:t>
            </w:r>
          </w:p>
        </w:tc>
        <w:tc>
          <w:tcPr>
            <w:tcW w:w="293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</w:tr>
      <w:tr w:rsidR="0024094F">
        <w:trPr>
          <w:trHeight w:val="794"/>
        </w:trPr>
        <w:tc>
          <w:tcPr>
            <w:tcW w:w="630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联系电话</w:t>
            </w:r>
          </w:p>
        </w:tc>
        <w:tc>
          <w:tcPr>
            <w:tcW w:w="232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电子邮箱</w:t>
            </w:r>
          </w:p>
        </w:tc>
        <w:tc>
          <w:tcPr>
            <w:tcW w:w="293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</w:tr>
      <w:tr w:rsidR="0024094F">
        <w:trPr>
          <w:trHeight w:val="794"/>
        </w:trPr>
        <w:tc>
          <w:tcPr>
            <w:tcW w:w="630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restart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法人</w:t>
            </w:r>
          </w:p>
          <w:p w:rsidR="0024094F" w:rsidRDefault="0024094F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cs="微软雅黑" w:hint="eastAsia"/>
              </w:rPr>
              <w:t>∕</w:t>
            </w:r>
          </w:p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其他组织</w:t>
            </w:r>
          </w:p>
        </w:tc>
        <w:tc>
          <w:tcPr>
            <w:tcW w:w="1141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名</w:t>
            </w:r>
            <w:r>
              <w:rPr>
                <w:rFonts w:ascii="仿宋_GB2312" w:eastAsia="仿宋_GB2312" w:cs="仿宋_GB2312"/>
              </w:rPr>
              <w:t xml:space="preserve">    </w:t>
            </w:r>
            <w:r>
              <w:rPr>
                <w:rFonts w:ascii="仿宋_GB2312" w:eastAsia="仿宋_GB2312" w:cs="仿宋_GB2312" w:hint="eastAsia"/>
              </w:rPr>
              <w:t>称</w:t>
            </w:r>
          </w:p>
        </w:tc>
        <w:tc>
          <w:tcPr>
            <w:tcW w:w="232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组织机构代码</w:t>
            </w:r>
          </w:p>
        </w:tc>
        <w:tc>
          <w:tcPr>
            <w:tcW w:w="293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</w:tr>
      <w:tr w:rsidR="0024094F">
        <w:trPr>
          <w:trHeight w:val="794"/>
        </w:trPr>
        <w:tc>
          <w:tcPr>
            <w:tcW w:w="630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法人代表</w:t>
            </w:r>
          </w:p>
        </w:tc>
        <w:tc>
          <w:tcPr>
            <w:tcW w:w="232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联系人姓名</w:t>
            </w:r>
          </w:p>
        </w:tc>
        <w:tc>
          <w:tcPr>
            <w:tcW w:w="293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</w:tr>
      <w:tr w:rsidR="0024094F">
        <w:trPr>
          <w:trHeight w:val="794"/>
        </w:trPr>
        <w:tc>
          <w:tcPr>
            <w:tcW w:w="630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联系地址</w:t>
            </w:r>
          </w:p>
        </w:tc>
        <w:tc>
          <w:tcPr>
            <w:tcW w:w="232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邮</w:t>
            </w:r>
            <w:r>
              <w:rPr>
                <w:rFonts w:ascii="仿宋_GB2312" w:eastAsia="仿宋_GB2312" w:cs="仿宋_GB2312"/>
              </w:rPr>
              <w:t xml:space="preserve">    </w:t>
            </w:r>
            <w:r>
              <w:rPr>
                <w:rFonts w:ascii="仿宋_GB2312" w:eastAsia="仿宋_GB2312" w:cs="仿宋_GB2312" w:hint="eastAsia"/>
              </w:rPr>
              <w:t>编</w:t>
            </w:r>
          </w:p>
        </w:tc>
        <w:tc>
          <w:tcPr>
            <w:tcW w:w="293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</w:tr>
      <w:tr w:rsidR="0024094F">
        <w:trPr>
          <w:trHeight w:val="794"/>
        </w:trPr>
        <w:tc>
          <w:tcPr>
            <w:tcW w:w="630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联系电话</w:t>
            </w:r>
          </w:p>
        </w:tc>
        <w:tc>
          <w:tcPr>
            <w:tcW w:w="232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电子邮箱</w:t>
            </w:r>
          </w:p>
        </w:tc>
        <w:tc>
          <w:tcPr>
            <w:tcW w:w="2933" w:type="dxa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</w:tr>
      <w:tr w:rsidR="0024094F">
        <w:trPr>
          <w:trHeight w:val="794"/>
        </w:trPr>
        <w:tc>
          <w:tcPr>
            <w:tcW w:w="630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申请人签名或者盖章</w:t>
            </w:r>
          </w:p>
        </w:tc>
        <w:tc>
          <w:tcPr>
            <w:tcW w:w="6816" w:type="dxa"/>
            <w:gridSpan w:val="3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</w:tr>
      <w:tr w:rsidR="0024094F">
        <w:trPr>
          <w:trHeight w:val="794"/>
        </w:trPr>
        <w:tc>
          <w:tcPr>
            <w:tcW w:w="630" w:type="dxa"/>
            <w:vMerge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申请时间</w:t>
            </w:r>
          </w:p>
        </w:tc>
        <w:tc>
          <w:tcPr>
            <w:tcW w:w="6816" w:type="dxa"/>
            <w:gridSpan w:val="3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</w:p>
        </w:tc>
      </w:tr>
      <w:tr w:rsidR="0024094F">
        <w:trPr>
          <w:trHeight w:val="1268"/>
        </w:trPr>
        <w:tc>
          <w:tcPr>
            <w:tcW w:w="630" w:type="dxa"/>
            <w:vMerge w:val="restart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所需信息情况</w:t>
            </w:r>
          </w:p>
        </w:tc>
        <w:tc>
          <w:tcPr>
            <w:tcW w:w="1774" w:type="dxa"/>
            <w:gridSpan w:val="2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所需政府信息的名称、文号或</w:t>
            </w:r>
          </w:p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其他特征性描述</w:t>
            </w:r>
          </w:p>
        </w:tc>
        <w:tc>
          <w:tcPr>
            <w:tcW w:w="6816" w:type="dxa"/>
            <w:gridSpan w:val="3"/>
            <w:vAlign w:val="center"/>
          </w:tcPr>
          <w:p w:rsidR="0024094F" w:rsidRDefault="0024094F">
            <w:pPr>
              <w:jc w:val="left"/>
              <w:rPr>
                <w:rFonts w:ascii="仿宋_GB2312" w:eastAsia="仿宋_GB2312"/>
              </w:rPr>
            </w:pPr>
          </w:p>
        </w:tc>
      </w:tr>
      <w:tr w:rsidR="0024094F">
        <w:trPr>
          <w:trHeight w:val="1131"/>
        </w:trPr>
        <w:tc>
          <w:tcPr>
            <w:tcW w:w="630" w:type="dxa"/>
            <w:vMerge/>
            <w:vAlign w:val="center"/>
          </w:tcPr>
          <w:p w:rsidR="0024094F" w:rsidRDefault="0024094F"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获取信息的</w:t>
            </w:r>
          </w:p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形式要求</w:t>
            </w:r>
          </w:p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（单选）</w:t>
            </w:r>
          </w:p>
        </w:tc>
        <w:tc>
          <w:tcPr>
            <w:tcW w:w="6816" w:type="dxa"/>
            <w:gridSpan w:val="3"/>
            <w:vAlign w:val="center"/>
          </w:tcPr>
          <w:p w:rsidR="0024094F" w:rsidRDefault="0024094F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□纸质版</w:t>
            </w:r>
          </w:p>
          <w:p w:rsidR="0024094F" w:rsidRDefault="0024094F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□电子版</w:t>
            </w:r>
          </w:p>
          <w:p w:rsidR="0024094F" w:rsidRDefault="0024094F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□其</w:t>
            </w:r>
            <w:r>
              <w:rPr>
                <w:rFonts w:ascii="仿宋_GB2312" w:eastAsia="仿宋_GB2312" w:cs="仿宋_GB2312"/>
              </w:rPr>
              <w:t xml:space="preserve"> </w:t>
            </w:r>
            <w:r>
              <w:rPr>
                <w:rFonts w:ascii="仿宋_GB2312" w:eastAsia="仿宋_GB2312" w:cs="仿宋_GB2312" w:hint="eastAsia"/>
              </w:rPr>
              <w:t>他（需注明具体形式）</w:t>
            </w:r>
          </w:p>
        </w:tc>
      </w:tr>
      <w:tr w:rsidR="0024094F">
        <w:trPr>
          <w:trHeight w:val="1189"/>
        </w:trPr>
        <w:tc>
          <w:tcPr>
            <w:tcW w:w="630" w:type="dxa"/>
            <w:vMerge/>
            <w:vAlign w:val="center"/>
          </w:tcPr>
          <w:p w:rsidR="0024094F" w:rsidRDefault="0024094F"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vAlign w:val="center"/>
          </w:tcPr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获取信息的</w:t>
            </w:r>
          </w:p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方式、途径</w:t>
            </w:r>
          </w:p>
          <w:p w:rsidR="0024094F" w:rsidRDefault="0024094F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（单选）</w:t>
            </w:r>
          </w:p>
        </w:tc>
        <w:tc>
          <w:tcPr>
            <w:tcW w:w="6816" w:type="dxa"/>
            <w:gridSpan w:val="3"/>
            <w:vAlign w:val="center"/>
          </w:tcPr>
          <w:p w:rsidR="0024094F" w:rsidRDefault="0024094F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□邮</w:t>
            </w:r>
            <w:r>
              <w:rPr>
                <w:rFonts w:ascii="仿宋_GB2312" w:eastAsia="仿宋_GB2312" w:cs="仿宋_GB2312"/>
              </w:rPr>
              <w:t xml:space="preserve">    </w:t>
            </w:r>
            <w:r>
              <w:rPr>
                <w:rFonts w:ascii="仿宋_GB2312" w:eastAsia="仿宋_GB2312" w:cs="仿宋_GB2312" w:hint="eastAsia"/>
              </w:rPr>
              <w:t>寄</w:t>
            </w:r>
          </w:p>
          <w:p w:rsidR="0024094F" w:rsidRDefault="0024094F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□电子邮件</w:t>
            </w:r>
          </w:p>
          <w:p w:rsidR="0024094F" w:rsidRDefault="0024094F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□自行领取（需注明领取时间）</w:t>
            </w:r>
          </w:p>
        </w:tc>
      </w:tr>
    </w:tbl>
    <w:p w:rsidR="0024094F" w:rsidRDefault="0024094F">
      <w:pPr>
        <w:ind w:firstLine="420"/>
        <w:rPr>
          <w:rFonts w:ascii="楷体" w:eastAsia="楷体" w:hAnsi="楷体"/>
        </w:rPr>
      </w:pPr>
    </w:p>
    <w:sectPr w:rsidR="0024094F" w:rsidSect="00EE6994">
      <w:pgSz w:w="11906" w:h="16838"/>
      <w:pgMar w:top="1247" w:right="1531" w:bottom="1134" w:left="1531" w:header="851" w:footer="851" w:gutter="0"/>
      <w:cols w:space="720"/>
      <w:docGrid w:type="lines" w:linePitch="312" w:charSpace="1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ang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um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Menksoft Hara"/>
    <w:panose1 w:val="00000000000000000000"/>
    <w:charset w:val="86"/>
    <w:family w:val="script"/>
    <w:notTrueType/>
    <w:pitch w:val="default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altName w:val="Menksoft Hara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楷体">
    <w:altName w:val="Menksoft Hara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oNotHyphenateCaps/>
  <w:drawingGridHorizontalSpacing w:val="211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B1E"/>
    <w:rsid w:val="00000313"/>
    <w:rsid w:val="000033EB"/>
    <w:rsid w:val="00013642"/>
    <w:rsid w:val="00074B44"/>
    <w:rsid w:val="00095680"/>
    <w:rsid w:val="000B46D5"/>
    <w:rsid w:val="000D279B"/>
    <w:rsid w:val="000D77CD"/>
    <w:rsid w:val="000F2653"/>
    <w:rsid w:val="000F2A80"/>
    <w:rsid w:val="00136584"/>
    <w:rsid w:val="0015207E"/>
    <w:rsid w:val="00156956"/>
    <w:rsid w:val="00164B1E"/>
    <w:rsid w:val="0017265E"/>
    <w:rsid w:val="0018704C"/>
    <w:rsid w:val="0019099B"/>
    <w:rsid w:val="001A225A"/>
    <w:rsid w:val="001B08F4"/>
    <w:rsid w:val="001C4B86"/>
    <w:rsid w:val="0024094F"/>
    <w:rsid w:val="0024293C"/>
    <w:rsid w:val="002621F0"/>
    <w:rsid w:val="00291F3B"/>
    <w:rsid w:val="002E05A5"/>
    <w:rsid w:val="003008BD"/>
    <w:rsid w:val="00314331"/>
    <w:rsid w:val="00330131"/>
    <w:rsid w:val="003339DE"/>
    <w:rsid w:val="00366328"/>
    <w:rsid w:val="00382A97"/>
    <w:rsid w:val="003A0041"/>
    <w:rsid w:val="003A3DA0"/>
    <w:rsid w:val="003B52E5"/>
    <w:rsid w:val="003C266A"/>
    <w:rsid w:val="003E7930"/>
    <w:rsid w:val="00421E27"/>
    <w:rsid w:val="004448DE"/>
    <w:rsid w:val="004A6172"/>
    <w:rsid w:val="004D5576"/>
    <w:rsid w:val="004E0A5C"/>
    <w:rsid w:val="005044C2"/>
    <w:rsid w:val="00525539"/>
    <w:rsid w:val="00541DB9"/>
    <w:rsid w:val="00547B94"/>
    <w:rsid w:val="005521AE"/>
    <w:rsid w:val="00567842"/>
    <w:rsid w:val="00571908"/>
    <w:rsid w:val="005970E4"/>
    <w:rsid w:val="005A37C9"/>
    <w:rsid w:val="005B1FAB"/>
    <w:rsid w:val="005E488C"/>
    <w:rsid w:val="006020AC"/>
    <w:rsid w:val="00610134"/>
    <w:rsid w:val="00617FEE"/>
    <w:rsid w:val="006245F8"/>
    <w:rsid w:val="00633E37"/>
    <w:rsid w:val="00647FF7"/>
    <w:rsid w:val="00680DF1"/>
    <w:rsid w:val="00692E00"/>
    <w:rsid w:val="0069392B"/>
    <w:rsid w:val="006967BA"/>
    <w:rsid w:val="006B673A"/>
    <w:rsid w:val="006C74E0"/>
    <w:rsid w:val="006D5074"/>
    <w:rsid w:val="00700490"/>
    <w:rsid w:val="00700B15"/>
    <w:rsid w:val="00704019"/>
    <w:rsid w:val="00764645"/>
    <w:rsid w:val="00785FF4"/>
    <w:rsid w:val="007A0CD4"/>
    <w:rsid w:val="007C6489"/>
    <w:rsid w:val="007F1CE0"/>
    <w:rsid w:val="007F2D8F"/>
    <w:rsid w:val="0080392E"/>
    <w:rsid w:val="00813CDA"/>
    <w:rsid w:val="00833C0B"/>
    <w:rsid w:val="00851D62"/>
    <w:rsid w:val="00854867"/>
    <w:rsid w:val="008555BC"/>
    <w:rsid w:val="00861369"/>
    <w:rsid w:val="008648EA"/>
    <w:rsid w:val="00866546"/>
    <w:rsid w:val="008B2713"/>
    <w:rsid w:val="008D5180"/>
    <w:rsid w:val="00900E83"/>
    <w:rsid w:val="00927089"/>
    <w:rsid w:val="00955020"/>
    <w:rsid w:val="0098797F"/>
    <w:rsid w:val="009A0A79"/>
    <w:rsid w:val="009B6C48"/>
    <w:rsid w:val="009D0522"/>
    <w:rsid w:val="009D6AF5"/>
    <w:rsid w:val="009E5990"/>
    <w:rsid w:val="009E7678"/>
    <w:rsid w:val="00A148C9"/>
    <w:rsid w:val="00A560D8"/>
    <w:rsid w:val="00A80479"/>
    <w:rsid w:val="00A82B80"/>
    <w:rsid w:val="00A86001"/>
    <w:rsid w:val="00AA1748"/>
    <w:rsid w:val="00AA595C"/>
    <w:rsid w:val="00AA7FBA"/>
    <w:rsid w:val="00AB6270"/>
    <w:rsid w:val="00AF32B4"/>
    <w:rsid w:val="00B0535E"/>
    <w:rsid w:val="00B06EAE"/>
    <w:rsid w:val="00B305A9"/>
    <w:rsid w:val="00B40DE8"/>
    <w:rsid w:val="00B43FC4"/>
    <w:rsid w:val="00B45A3B"/>
    <w:rsid w:val="00B47D0C"/>
    <w:rsid w:val="00B576DB"/>
    <w:rsid w:val="00B819D6"/>
    <w:rsid w:val="00B91E96"/>
    <w:rsid w:val="00BA55ED"/>
    <w:rsid w:val="00BB5C30"/>
    <w:rsid w:val="00BE64E1"/>
    <w:rsid w:val="00BF3024"/>
    <w:rsid w:val="00BF715A"/>
    <w:rsid w:val="00C021B5"/>
    <w:rsid w:val="00C07AD5"/>
    <w:rsid w:val="00C23387"/>
    <w:rsid w:val="00C570B3"/>
    <w:rsid w:val="00C60E27"/>
    <w:rsid w:val="00C63964"/>
    <w:rsid w:val="00C830C2"/>
    <w:rsid w:val="00CD123D"/>
    <w:rsid w:val="00CD3190"/>
    <w:rsid w:val="00CF3A03"/>
    <w:rsid w:val="00CF5059"/>
    <w:rsid w:val="00D10EF6"/>
    <w:rsid w:val="00D12219"/>
    <w:rsid w:val="00D20D1D"/>
    <w:rsid w:val="00D25CB1"/>
    <w:rsid w:val="00D2783E"/>
    <w:rsid w:val="00D32807"/>
    <w:rsid w:val="00D6222B"/>
    <w:rsid w:val="00D64732"/>
    <w:rsid w:val="00D81972"/>
    <w:rsid w:val="00D822C3"/>
    <w:rsid w:val="00DB531F"/>
    <w:rsid w:val="00DD250A"/>
    <w:rsid w:val="00DD2548"/>
    <w:rsid w:val="00DE6D84"/>
    <w:rsid w:val="00DE7241"/>
    <w:rsid w:val="00E377AD"/>
    <w:rsid w:val="00E82EA5"/>
    <w:rsid w:val="00EB45AE"/>
    <w:rsid w:val="00EB4832"/>
    <w:rsid w:val="00EC35D0"/>
    <w:rsid w:val="00ED5FF6"/>
    <w:rsid w:val="00EE6994"/>
    <w:rsid w:val="00EF11E3"/>
    <w:rsid w:val="00F001A6"/>
    <w:rsid w:val="00F265E3"/>
    <w:rsid w:val="00F61C58"/>
    <w:rsid w:val="00F7107D"/>
    <w:rsid w:val="00F77DC4"/>
    <w:rsid w:val="00FC429C"/>
    <w:rsid w:val="00FD5892"/>
    <w:rsid w:val="010E03B2"/>
    <w:rsid w:val="10217429"/>
    <w:rsid w:val="218C3DF5"/>
    <w:rsid w:val="23864986"/>
    <w:rsid w:val="240F7016"/>
    <w:rsid w:val="2A836906"/>
    <w:rsid w:val="31814B06"/>
    <w:rsid w:val="38C272EC"/>
    <w:rsid w:val="3E50229A"/>
    <w:rsid w:val="58AE6285"/>
    <w:rsid w:val="69935B39"/>
    <w:rsid w:val="6AEA5D66"/>
    <w:rsid w:val="6BD021F0"/>
    <w:rsid w:val="7AC32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locked="1" w:uiPriority="0"/>
    <w:lsdException w:name="Outline List 1" w:locked="1" w:uiPriority="0"/>
    <w:lsdException w:name="Outline List 2" w:locked="1" w:uiPriority="0"/>
    <w:lsdException w:name="Outline List 3" w:locked="1" w:uiPriority="0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6994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EE69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E6994"/>
    <w:rPr>
      <w:kern w:val="2"/>
      <w:sz w:val="18"/>
      <w:szCs w:val="18"/>
    </w:rPr>
  </w:style>
  <w:style w:type="paragraph" w:styleId="Header">
    <w:name w:val="header"/>
    <w:basedOn w:val="Normal"/>
    <w:link w:val="HeaderChar"/>
    <w:uiPriority w:val="99"/>
    <w:rsid w:val="00EE69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6994"/>
    <w:rPr>
      <w:kern w:val="2"/>
      <w:sz w:val="18"/>
      <w:szCs w:val="18"/>
    </w:rPr>
  </w:style>
  <w:style w:type="table" w:styleId="TableGrid">
    <w:name w:val="Table Grid"/>
    <w:basedOn w:val="TableNormal"/>
    <w:uiPriority w:val="99"/>
    <w:rsid w:val="00EE6994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45</Words>
  <Characters>263</Characters>
  <Application>Microsoft Office Outlook</Application>
  <DocSecurity>0</DocSecurity>
  <Lines>0</Lines>
  <Paragraphs>0</Paragraphs>
  <ScaleCrop>false</ScaleCrop>
  <Company>内蒙政府办公厅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</dc:title>
  <dc:subject/>
  <dc:creator>bgt</dc:creator>
  <cp:keywords/>
  <dc:description/>
  <cp:lastModifiedBy>张三</cp:lastModifiedBy>
  <cp:revision>2</cp:revision>
  <cp:lastPrinted>2020-06-12T01:26:00Z</cp:lastPrinted>
  <dcterms:created xsi:type="dcterms:W3CDTF">2021-08-16T08:17:00Z</dcterms:created>
  <dcterms:modified xsi:type="dcterms:W3CDTF">2021-08-16T08:17:00Z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